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9FC" w:rsidRDefault="00A079FC" w:rsidP="00A079FC">
      <w:pPr>
        <w:spacing w:after="0" w:line="240" w:lineRule="auto"/>
        <w:jc w:val="center"/>
        <w:rPr>
          <w:rStyle w:val="a6"/>
          <w:rFonts w:ascii="Times New Roman" w:hAnsi="Times New Roman"/>
          <w:b w:val="0"/>
          <w:color w:val="000000"/>
          <w:sz w:val="24"/>
          <w:szCs w:val="24"/>
        </w:rPr>
      </w:pPr>
      <w:bookmarkStart w:id="0" w:name="_GoBack"/>
      <w:bookmarkEnd w:id="0"/>
    </w:p>
    <w:p w:rsidR="00A079FC" w:rsidRDefault="00A079FC" w:rsidP="00A079FC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 xml:space="preserve">Частное профессиональное образовательное учреждение </w:t>
      </w:r>
    </w:p>
    <w:p w:rsidR="00A079FC" w:rsidRPr="00A079FC" w:rsidRDefault="00A079FC" w:rsidP="00A079FC">
      <w:pPr>
        <w:spacing w:after="0" w:line="240" w:lineRule="auto"/>
        <w:jc w:val="center"/>
        <w:rPr>
          <w:rStyle w:val="a6"/>
          <w:rFonts w:ascii="Times New Roman" w:hAnsi="Times New Roman"/>
          <w:color w:val="000000"/>
          <w:sz w:val="26"/>
          <w:szCs w:val="26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>«Омский юридический колледж»</w:t>
      </w:r>
      <w:r w:rsidRPr="00A079FC">
        <w:rPr>
          <w:rStyle w:val="a6"/>
          <w:rFonts w:ascii="Times New Roman" w:hAnsi="Times New Roman"/>
          <w:color w:val="000000"/>
          <w:sz w:val="26"/>
          <w:szCs w:val="26"/>
        </w:rPr>
        <w:t xml:space="preserve"> </w:t>
      </w:r>
    </w:p>
    <w:p w:rsidR="00A079FC" w:rsidRPr="00A079FC" w:rsidRDefault="00A079FC" w:rsidP="00A079FC">
      <w:pPr>
        <w:spacing w:after="0" w:line="240" w:lineRule="auto"/>
        <w:jc w:val="center"/>
        <w:rPr>
          <w:rStyle w:val="a6"/>
          <w:rFonts w:ascii="Times New Roman" w:hAnsi="Times New Roman"/>
          <w:color w:val="000000"/>
          <w:sz w:val="26"/>
          <w:szCs w:val="26"/>
        </w:rPr>
      </w:pPr>
      <w:r w:rsidRPr="00A079FC">
        <w:rPr>
          <w:rStyle w:val="a6"/>
          <w:rFonts w:ascii="Times New Roman" w:hAnsi="Times New Roman"/>
          <w:color w:val="000000"/>
          <w:sz w:val="26"/>
          <w:szCs w:val="26"/>
        </w:rPr>
        <w:t>(</w:t>
      </w:r>
      <w:proofErr w:type="spellStart"/>
      <w:r w:rsidRPr="00A079FC">
        <w:rPr>
          <w:rStyle w:val="a6"/>
          <w:rFonts w:ascii="Times New Roman" w:hAnsi="Times New Roman"/>
          <w:color w:val="000000"/>
          <w:sz w:val="26"/>
          <w:szCs w:val="26"/>
        </w:rPr>
        <w:t>ОмЮК</w:t>
      </w:r>
      <w:proofErr w:type="spellEnd"/>
      <w:r w:rsidRPr="00A079FC">
        <w:rPr>
          <w:rStyle w:val="a6"/>
          <w:rFonts w:ascii="Times New Roman" w:hAnsi="Times New Roman"/>
          <w:color w:val="000000"/>
          <w:sz w:val="26"/>
          <w:szCs w:val="26"/>
        </w:rPr>
        <w:t>)</w:t>
      </w:r>
    </w:p>
    <w:p w:rsidR="00A079FC" w:rsidRPr="00A079FC" w:rsidRDefault="00A079FC" w:rsidP="00A079FC">
      <w:pPr>
        <w:spacing w:after="0" w:line="240" w:lineRule="auto"/>
        <w:jc w:val="center"/>
        <w:rPr>
          <w:rStyle w:val="a6"/>
          <w:rFonts w:ascii="Times New Roman" w:hAnsi="Times New Roman"/>
          <w:color w:val="000000"/>
          <w:sz w:val="24"/>
          <w:szCs w:val="24"/>
        </w:rPr>
      </w:pPr>
    </w:p>
    <w:p w:rsidR="003D3FD1" w:rsidRPr="005D272A" w:rsidRDefault="00DC59E7" w:rsidP="003D3FD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Общее к</w:t>
      </w:r>
      <w:r w:rsidR="003D3FD1" w:rsidRPr="005D272A">
        <w:rPr>
          <w:rFonts w:ascii="Times New Roman" w:hAnsi="Times New Roman"/>
          <w:sz w:val="26"/>
          <w:szCs w:val="26"/>
        </w:rPr>
        <w:t>оличество мест для приема по каждой специальности</w:t>
      </w:r>
      <w:r w:rsidR="00A45D50">
        <w:rPr>
          <w:rFonts w:ascii="Times New Roman" w:hAnsi="Times New Roman"/>
          <w:sz w:val="26"/>
          <w:szCs w:val="26"/>
        </w:rPr>
        <w:t xml:space="preserve"> по формам обучения</w:t>
      </w:r>
      <w:r w:rsidR="003D3FD1" w:rsidRPr="005D272A">
        <w:rPr>
          <w:rFonts w:ascii="Times New Roman" w:hAnsi="Times New Roman"/>
          <w:sz w:val="26"/>
          <w:szCs w:val="26"/>
        </w:rPr>
        <w:t xml:space="preserve"> </w:t>
      </w:r>
    </w:p>
    <w:p w:rsidR="003D3FD1" w:rsidRPr="005D272A" w:rsidRDefault="00924E3A" w:rsidP="003D3FD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2828C7">
        <w:rPr>
          <w:rFonts w:ascii="Times New Roman" w:hAnsi="Times New Roman"/>
          <w:sz w:val="26"/>
          <w:szCs w:val="26"/>
        </w:rPr>
        <w:t>5</w:t>
      </w:r>
      <w:r w:rsidR="003D3FD1" w:rsidRPr="005D272A">
        <w:rPr>
          <w:rFonts w:ascii="Times New Roman" w:hAnsi="Times New Roman"/>
          <w:sz w:val="26"/>
          <w:szCs w:val="26"/>
        </w:rPr>
        <w:t>/202</w:t>
      </w:r>
      <w:r w:rsidR="002828C7">
        <w:rPr>
          <w:rFonts w:ascii="Times New Roman" w:hAnsi="Times New Roman"/>
          <w:sz w:val="26"/>
          <w:szCs w:val="26"/>
        </w:rPr>
        <w:t>6</w:t>
      </w:r>
      <w:r w:rsidR="003D3FD1" w:rsidRPr="005D272A">
        <w:rPr>
          <w:rFonts w:ascii="Times New Roman" w:hAnsi="Times New Roman"/>
          <w:sz w:val="26"/>
          <w:szCs w:val="26"/>
        </w:rPr>
        <w:t xml:space="preserve"> учебный год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8"/>
        <w:gridCol w:w="2526"/>
        <w:gridCol w:w="1652"/>
        <w:gridCol w:w="1697"/>
        <w:gridCol w:w="2090"/>
        <w:gridCol w:w="1533"/>
      </w:tblGrid>
      <w:tr w:rsidR="0088424F" w:rsidRPr="003B2BBE" w:rsidTr="007B645B">
        <w:trPr>
          <w:trHeight w:val="270"/>
        </w:trPr>
        <w:tc>
          <w:tcPr>
            <w:tcW w:w="5128" w:type="dxa"/>
            <w:vMerge w:val="restart"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2526" w:type="dxa"/>
            <w:vMerge w:val="restart"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652" w:type="dxa"/>
            <w:vMerge w:val="restart"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5320" w:type="dxa"/>
            <w:gridSpan w:val="3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Количество мест</w:t>
            </w:r>
          </w:p>
        </w:tc>
      </w:tr>
      <w:tr w:rsidR="0088424F" w:rsidRPr="003B2BBE" w:rsidTr="007B645B">
        <w:trPr>
          <w:trHeight w:val="285"/>
        </w:trPr>
        <w:tc>
          <w:tcPr>
            <w:tcW w:w="5128" w:type="dxa"/>
            <w:vMerge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vMerge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090" w:type="dxa"/>
            <w:shd w:val="clear" w:color="auto" w:fill="auto"/>
          </w:tcPr>
          <w:p w:rsidR="0088424F" w:rsidRPr="003B2BBE" w:rsidRDefault="0088424F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договорам </w:t>
            </w:r>
          </w:p>
        </w:tc>
        <w:tc>
          <w:tcPr>
            <w:tcW w:w="1533" w:type="dxa"/>
          </w:tcPr>
          <w:p w:rsidR="0088424F" w:rsidRPr="003B2BBE" w:rsidRDefault="0088424F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A45D50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10.02.05 </w:t>
            </w:r>
            <w:r w:rsidRPr="002D1446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 xml:space="preserve">Обеспечение информационной безопасности автоматизированных систем 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828C7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2828C7" w:rsidRPr="002D1446" w:rsidRDefault="002828C7" w:rsidP="003B2B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28C7">
              <w:rPr>
                <w:rFonts w:ascii="Times New Roman" w:hAnsi="Times New Roman"/>
                <w:color w:val="000000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2526" w:type="dxa"/>
            <w:shd w:val="clear" w:color="auto" w:fill="auto"/>
          </w:tcPr>
          <w:p w:rsidR="002828C7" w:rsidRPr="003B2BBE" w:rsidRDefault="002828C7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28C7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2828C7" w:rsidRDefault="002828C7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2828C7" w:rsidRDefault="002828C7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2828C7" w:rsidRDefault="002828C7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</w:tcPr>
          <w:p w:rsidR="002828C7" w:rsidRDefault="002828C7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45D50" w:rsidRPr="003B2BBE" w:rsidTr="007B645B">
        <w:trPr>
          <w:trHeight w:val="540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pStyle w:val="3"/>
              <w:spacing w:before="0" w:line="240" w:lineRule="auto"/>
              <w:rPr>
                <w:rFonts w:ascii="Times New Roman" w:hAnsi="Times New Roman"/>
                <w:color w:val="000000"/>
              </w:rPr>
            </w:pPr>
            <w:r w:rsidRPr="002D1446">
              <w:rPr>
                <w:rFonts w:ascii="Times New Roman" w:hAnsi="Times New Roman"/>
                <w:color w:val="000000"/>
              </w:rPr>
              <w:t>39.02.03</w:t>
            </w:r>
            <w:r w:rsidRPr="002D1446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D1446">
              <w:rPr>
                <w:rFonts w:ascii="Times New Roman" w:hAnsi="Times New Roman"/>
                <w:bCs/>
                <w:color w:val="000000"/>
              </w:rPr>
              <w:t xml:space="preserve">Обеспечение деятельности службы занятости населения 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45D50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39.02.01 Социальная работа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33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45D50" w:rsidRPr="003B2BBE" w:rsidTr="007B645B">
        <w:trPr>
          <w:trHeight w:val="540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39.02.01 Социальная работа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</w:tcPr>
          <w:p w:rsidR="00A45D50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45D50" w:rsidRPr="003B2BBE" w:rsidTr="007B645B">
        <w:trPr>
          <w:trHeight w:val="540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E6B55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3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A45D50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A45D50" w:rsidRPr="002D1446" w:rsidRDefault="00A45D50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33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A45D50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A45D50" w:rsidRPr="002D1446" w:rsidRDefault="00A45D50" w:rsidP="00EE6B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 w:rsidR="00EE6B55"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B55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EE6B55" w:rsidP="00282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28C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3" w:type="dxa"/>
          </w:tcPr>
          <w:p w:rsidR="00A45D50" w:rsidRDefault="00EE6B55" w:rsidP="00282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28C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5D50" w:rsidRPr="003B2BBE" w:rsidTr="007B645B">
        <w:trPr>
          <w:trHeight w:val="540"/>
        </w:trPr>
        <w:tc>
          <w:tcPr>
            <w:tcW w:w="5128" w:type="dxa"/>
            <w:shd w:val="clear" w:color="auto" w:fill="auto"/>
          </w:tcPr>
          <w:p w:rsidR="00A45D50" w:rsidRPr="002D1446" w:rsidRDefault="00EE6B55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A45D50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A45D50" w:rsidRPr="003B2BBE" w:rsidRDefault="00EE6B55" w:rsidP="00282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28C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33" w:type="dxa"/>
          </w:tcPr>
          <w:p w:rsidR="00A45D50" w:rsidRDefault="00EE6B55" w:rsidP="00282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28C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EE6B55" w:rsidRPr="003B2BBE" w:rsidTr="007B645B">
        <w:trPr>
          <w:trHeight w:val="555"/>
        </w:trPr>
        <w:tc>
          <w:tcPr>
            <w:tcW w:w="5128" w:type="dxa"/>
            <w:shd w:val="clear" w:color="auto" w:fill="auto"/>
          </w:tcPr>
          <w:p w:rsidR="00EE6B55" w:rsidRPr="002D1446" w:rsidRDefault="00EE6B55" w:rsidP="00EE6B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2526" w:type="dxa"/>
            <w:shd w:val="clear" w:color="auto" w:fill="auto"/>
          </w:tcPr>
          <w:p w:rsidR="00EE6B55" w:rsidRPr="003B2BBE" w:rsidRDefault="00EE6B55" w:rsidP="00EE6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52" w:type="dxa"/>
            <w:shd w:val="clear" w:color="auto" w:fill="auto"/>
          </w:tcPr>
          <w:p w:rsidR="00EE6B55" w:rsidRPr="003B2BBE" w:rsidRDefault="00EE6B55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97" w:type="dxa"/>
          </w:tcPr>
          <w:p w:rsidR="00EE6B55" w:rsidRDefault="00EE6B55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  <w:shd w:val="clear" w:color="auto" w:fill="auto"/>
          </w:tcPr>
          <w:p w:rsidR="00EE6B55" w:rsidRDefault="002828C7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33" w:type="dxa"/>
          </w:tcPr>
          <w:p w:rsidR="00EE6B55" w:rsidRDefault="002828C7" w:rsidP="00EE6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45D50" w:rsidRPr="003B2BBE" w:rsidTr="007B645B">
        <w:trPr>
          <w:trHeight w:val="255"/>
        </w:trPr>
        <w:tc>
          <w:tcPr>
            <w:tcW w:w="5128" w:type="dxa"/>
            <w:shd w:val="clear" w:color="auto" w:fill="auto"/>
          </w:tcPr>
          <w:p w:rsidR="00A45D50" w:rsidRPr="009E6468" w:rsidRDefault="00A45D50" w:rsidP="008842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46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26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A45D50" w:rsidRPr="003B2BBE" w:rsidRDefault="00A45D50" w:rsidP="003B2B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45D50" w:rsidRPr="009E6468" w:rsidRDefault="00EE6B55" w:rsidP="003B2B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090" w:type="dxa"/>
            <w:shd w:val="clear" w:color="auto" w:fill="auto"/>
          </w:tcPr>
          <w:p w:rsidR="00A45D50" w:rsidRPr="009E6468" w:rsidRDefault="00EE6B55" w:rsidP="00282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2828C7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533" w:type="dxa"/>
          </w:tcPr>
          <w:p w:rsidR="00A45D50" w:rsidRPr="009E6468" w:rsidRDefault="002828C7" w:rsidP="00282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1375</w:t>
            </w:r>
          </w:p>
        </w:tc>
      </w:tr>
    </w:tbl>
    <w:p w:rsidR="009C622C" w:rsidRPr="005D272A" w:rsidRDefault="009C622C" w:rsidP="003D3F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C622C" w:rsidRPr="005D272A" w:rsidSect="003D3FD1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231"/>
    <w:rsid w:val="00095369"/>
    <w:rsid w:val="001D617B"/>
    <w:rsid w:val="001E72EE"/>
    <w:rsid w:val="00201E4A"/>
    <w:rsid w:val="00225576"/>
    <w:rsid w:val="00231EA1"/>
    <w:rsid w:val="002828C7"/>
    <w:rsid w:val="002C2939"/>
    <w:rsid w:val="002D1446"/>
    <w:rsid w:val="0031518C"/>
    <w:rsid w:val="003B2BBE"/>
    <w:rsid w:val="003D3FD1"/>
    <w:rsid w:val="00482C97"/>
    <w:rsid w:val="005042BB"/>
    <w:rsid w:val="005266C5"/>
    <w:rsid w:val="0053774B"/>
    <w:rsid w:val="005928C0"/>
    <w:rsid w:val="005D272A"/>
    <w:rsid w:val="005F23B0"/>
    <w:rsid w:val="006167FA"/>
    <w:rsid w:val="00623454"/>
    <w:rsid w:val="006504B0"/>
    <w:rsid w:val="006C450F"/>
    <w:rsid w:val="0077452E"/>
    <w:rsid w:val="007B645B"/>
    <w:rsid w:val="00802405"/>
    <w:rsid w:val="008659FC"/>
    <w:rsid w:val="0088424F"/>
    <w:rsid w:val="00903BD1"/>
    <w:rsid w:val="0091782B"/>
    <w:rsid w:val="00924E3A"/>
    <w:rsid w:val="0096316D"/>
    <w:rsid w:val="009C5A56"/>
    <w:rsid w:val="009C622C"/>
    <w:rsid w:val="009E6468"/>
    <w:rsid w:val="00A079FC"/>
    <w:rsid w:val="00A45D50"/>
    <w:rsid w:val="00A515F9"/>
    <w:rsid w:val="00A905B7"/>
    <w:rsid w:val="00AD0295"/>
    <w:rsid w:val="00AE2EED"/>
    <w:rsid w:val="00AE4231"/>
    <w:rsid w:val="00B10588"/>
    <w:rsid w:val="00B2063A"/>
    <w:rsid w:val="00B3291D"/>
    <w:rsid w:val="00C17874"/>
    <w:rsid w:val="00C30D58"/>
    <w:rsid w:val="00CC2641"/>
    <w:rsid w:val="00D13495"/>
    <w:rsid w:val="00D86323"/>
    <w:rsid w:val="00DC59E7"/>
    <w:rsid w:val="00EE2F75"/>
    <w:rsid w:val="00EE6B55"/>
    <w:rsid w:val="00EF0A44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790AD-8982-4C6B-9E00-221F0C74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5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924E3A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A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2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928C0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3D3FD1"/>
    <w:rPr>
      <w:b/>
      <w:bCs/>
    </w:rPr>
  </w:style>
  <w:style w:type="character" w:customStyle="1" w:styleId="30">
    <w:name w:val="Заголовок 3 Знак"/>
    <w:link w:val="3"/>
    <w:uiPriority w:val="9"/>
    <w:rsid w:val="00924E3A"/>
    <w:rPr>
      <w:rFonts w:ascii="Cambria" w:eastAsia="Times New Roman" w:hAnsi="Cambria" w:cs="Times New Roman"/>
      <w:color w:val="243F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15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6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52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020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m\Desktop\&#1087;&#1083;&#1072;&#1085;%20&#1085;&#1072;&#1073;&#1086;&#1088;&#1072;%20202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FC9DA-08C1-42C7-8CC5-703E0BE6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план набора 2023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cp:lastModifiedBy>Костькина (Бачанова) Т.В.</cp:lastModifiedBy>
  <cp:revision>2</cp:revision>
  <cp:lastPrinted>2024-02-06T10:54:00Z</cp:lastPrinted>
  <dcterms:created xsi:type="dcterms:W3CDTF">2025-02-14T08:42:00Z</dcterms:created>
  <dcterms:modified xsi:type="dcterms:W3CDTF">2025-02-14T08:42:00Z</dcterms:modified>
</cp:coreProperties>
</file>